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DE" w:rsidRDefault="009A0ADE" w:rsidP="009A0ADE">
      <w:pPr>
        <w:pStyle w:val="Standard"/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Bulletin N°50 mars 2012, Auteur Coleta VIALA-MARIOTAT, Contes de l’Eschalier, </w:t>
      </w:r>
      <w:r w:rsidRPr="00846CA8">
        <w:rPr>
          <w:rFonts w:ascii="Arial" w:hAnsi="Arial" w:cs="Arial"/>
          <w:i/>
          <w:sz w:val="20"/>
          <w:szCs w:val="20"/>
        </w:rPr>
        <w:t>« </w:t>
      </w:r>
      <w:r>
        <w:rPr>
          <w:rFonts w:ascii="Arial" w:hAnsi="Arial" w:cs="Arial"/>
          <w:i/>
          <w:sz w:val="20"/>
          <w:szCs w:val="20"/>
        </w:rPr>
        <w:t xml:space="preserve">La </w:t>
      </w:r>
      <w:proofErr w:type="spellStart"/>
      <w:r>
        <w:rPr>
          <w:rFonts w:ascii="Arial" w:hAnsi="Arial" w:cs="Arial"/>
          <w:i/>
          <w:sz w:val="20"/>
          <w:szCs w:val="20"/>
        </w:rPr>
        <w:t>ronflana</w:t>
      </w:r>
      <w:proofErr w:type="spellEnd"/>
      <w:r w:rsidRPr="00846CA8">
        <w:rPr>
          <w:rFonts w:ascii="Arial" w:hAnsi="Arial" w:cs="Arial"/>
          <w:i/>
          <w:sz w:val="20"/>
          <w:szCs w:val="20"/>
        </w:rPr>
        <w:t> ».</w:t>
      </w:r>
    </w:p>
    <w:p w:rsidR="009A0ADE" w:rsidRDefault="009A0ADE" w:rsidP="009A0ADE">
      <w:pPr>
        <w:pStyle w:val="Standard"/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D14555" w:rsidRDefault="009A0AD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7019925</wp:posOffset>
            </wp:positionH>
            <wp:positionV relativeFrom="paragraph">
              <wp:posOffset>2952115</wp:posOffset>
            </wp:positionV>
            <wp:extent cx="3862705" cy="2884805"/>
            <wp:effectExtent l="19050" t="0" r="4445" b="0"/>
            <wp:wrapNone/>
            <wp:docPr id="2" name="Image 2" descr="Sca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96" r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884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A0AD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629025" cy="3157089"/>
            <wp:effectExtent l="19050" t="0" r="9525" b="0"/>
            <wp:docPr id="3" name="Image 1" descr="C:\Users\jacques\Documents\AmisdelaCreuse\Bulletins\N° 50\3 Images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AmisdelaCreuse\Bulletins\N° 50\3 Images\Scan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50" t="16901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53" cy="31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DE" w:rsidRDefault="009A0ADE">
      <w:r>
        <w:rPr>
          <w:noProof/>
        </w:rPr>
        <w:drawing>
          <wp:inline distT="0" distB="0" distL="0" distR="0">
            <wp:extent cx="3638550" cy="2399523"/>
            <wp:effectExtent l="19050" t="0" r="0" b="0"/>
            <wp:docPr id="4" name="Image 2" descr="C:\Users\jacques\Documents\AmisdelaCreuse\Bulletins\N° 50\3 Images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s\Documents\AmisdelaCreuse\Bulletins\N° 50\3 Images\Scan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9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DE" w:rsidRPr="009A0ADE" w:rsidRDefault="009A0ADE">
      <w:r>
        <w:rPr>
          <w:noProof/>
        </w:rPr>
        <w:drawing>
          <wp:inline distT="0" distB="0" distL="0" distR="0">
            <wp:extent cx="3752850" cy="2233177"/>
            <wp:effectExtent l="19050" t="0" r="0" b="0"/>
            <wp:docPr id="5" name="Image 3" descr="C:\Users\jacques\Documents\AmisdelaCreuse\Bulletins\N° 50\3 Images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ques\Documents\AmisdelaCreuse\Bulletins\N° 50\3 Images\Scan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ADE" w:rsidRPr="009A0ADE" w:rsidSect="005D77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31E" w:rsidRDefault="009C431E" w:rsidP="00904AFC">
      <w:pPr>
        <w:spacing w:after="0" w:line="240" w:lineRule="auto"/>
      </w:pPr>
      <w:r>
        <w:separator/>
      </w:r>
    </w:p>
  </w:endnote>
  <w:endnote w:type="continuationSeparator" w:id="0">
    <w:p w:rsidR="009C431E" w:rsidRDefault="009C431E" w:rsidP="0090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FC" w:rsidRDefault="00904AF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FC" w:rsidRDefault="00904AF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FC" w:rsidRDefault="00904AF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31E" w:rsidRDefault="009C431E" w:rsidP="00904AFC">
      <w:pPr>
        <w:spacing w:after="0" w:line="240" w:lineRule="auto"/>
      </w:pPr>
      <w:r>
        <w:separator/>
      </w:r>
    </w:p>
  </w:footnote>
  <w:footnote w:type="continuationSeparator" w:id="0">
    <w:p w:rsidR="009C431E" w:rsidRDefault="009C431E" w:rsidP="00904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FC" w:rsidRDefault="00904AF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FC" w:rsidRDefault="00904AFC">
    <w:pPr>
      <w:pStyle w:val="En-tte"/>
    </w:pPr>
    <w:r>
      <w:rPr>
        <w:noProof/>
      </w:rPr>
      <w:drawing>
        <wp:inline distT="0" distB="0" distL="0" distR="0">
          <wp:extent cx="2657475" cy="638175"/>
          <wp:effectExtent l="19050" t="0" r="9525" b="0"/>
          <wp:docPr id="1" name="Image 1" descr="Bandeau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Bandeau (1)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4AFC" w:rsidRDefault="00904AF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FC" w:rsidRDefault="00904AF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431E"/>
    <w:rsid w:val="005D77AB"/>
    <w:rsid w:val="00904AFC"/>
    <w:rsid w:val="009A0ADE"/>
    <w:rsid w:val="009C431E"/>
    <w:rsid w:val="00D1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4AFC"/>
  </w:style>
  <w:style w:type="paragraph" w:styleId="Pieddepage">
    <w:name w:val="footer"/>
    <w:basedOn w:val="Normal"/>
    <w:link w:val="PieddepageCar"/>
    <w:uiPriority w:val="99"/>
    <w:semiHidden/>
    <w:unhideWhenUsed/>
    <w:rsid w:val="0090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04AFC"/>
  </w:style>
  <w:style w:type="paragraph" w:styleId="Textedebulles">
    <w:name w:val="Balloon Text"/>
    <w:basedOn w:val="Normal"/>
    <w:link w:val="TextedebullesCar"/>
    <w:uiPriority w:val="99"/>
    <w:semiHidden/>
    <w:unhideWhenUsed/>
    <w:rsid w:val="0090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AF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A0ADE"/>
    <w:pPr>
      <w:spacing w:after="0" w:line="273" w:lineRule="auto"/>
    </w:pPr>
    <w:rPr>
      <w:rFonts w:ascii="Times New Roman" w:eastAsia="Times New Roman" w:hAnsi="Times New Roman" w:cs="Times New Roman"/>
      <w:color w:val="000000"/>
      <w:kern w:val="3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es\AppData\Roaming\Microsoft\Templates\Suite%20Lettre%20AdlC%2012030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Suite Lettre AdlC 120307</Template>
  <TotalTime>9</TotalTime>
  <Pages>1</Pages>
  <Words>16</Words>
  <Characters>88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1</cp:revision>
  <dcterms:created xsi:type="dcterms:W3CDTF">2012-03-07T13:33:00Z</dcterms:created>
  <dcterms:modified xsi:type="dcterms:W3CDTF">2012-03-07T13:43:00Z</dcterms:modified>
</cp:coreProperties>
</file>